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7EF" w:rsidRDefault="00F507EF">
      <w:pPr>
        <w:rPr>
          <w:lang w:val="en-GB"/>
        </w:rPr>
      </w:pPr>
      <w:r>
        <w:rPr>
          <w:lang w:val="en-GB"/>
        </w:rPr>
        <w:t>Mrs Bernus</w:t>
      </w:r>
    </w:p>
    <w:p w:rsidR="00F507EF" w:rsidRDefault="00F507EF">
      <w:pPr>
        <w:rPr>
          <w:lang w:val="en-GB"/>
        </w:rPr>
      </w:pPr>
      <w:r>
        <w:rPr>
          <w:lang w:val="en-GB"/>
        </w:rPr>
        <w:t xml:space="preserve">84 </w:t>
      </w:r>
      <w:smartTag w:uri="urn:schemas-microsoft-com:office:smarttags" w:element="place">
        <w:smartTag w:uri="urn:schemas-microsoft-com:office:smarttags" w:element="PlaceName">
          <w:r>
            <w:rPr>
              <w:lang w:val="en-GB"/>
            </w:rPr>
            <w:t>Cleveland</w:t>
          </w:r>
        </w:smartTag>
        <w:r>
          <w:rPr>
            <w:lang w:val="en-GB"/>
          </w:rPr>
          <w:t xml:space="preserve"> </w:t>
        </w:r>
        <w:smartTag w:uri="urn:schemas-microsoft-com:office:smarttags" w:element="PlaceType">
          <w:r>
            <w:rPr>
              <w:lang w:val="en-GB"/>
            </w:rPr>
            <w:t>Gardens</w:t>
          </w:r>
        </w:smartTag>
      </w:smartTag>
    </w:p>
    <w:p w:rsidR="00F507EF" w:rsidRDefault="00F507EF">
      <w:pPr>
        <w:rPr>
          <w:lang w:val="en-GB"/>
        </w:rPr>
      </w:pPr>
      <w:smartTag w:uri="urn:schemas-microsoft-com:office:smarttags" w:element="place">
        <w:smartTag w:uri="urn:schemas-microsoft-com:office:smarttags" w:element="City">
          <w:r>
            <w:rPr>
              <w:lang w:val="en-GB"/>
            </w:rPr>
            <w:t>London</w:t>
          </w:r>
        </w:smartTag>
      </w:smartTag>
    </w:p>
    <w:p w:rsidR="00F507EF" w:rsidRDefault="00F507EF">
      <w:pPr>
        <w:rPr>
          <w:lang w:val="en-GB"/>
        </w:rPr>
      </w:pPr>
      <w:r>
        <w:rPr>
          <w:lang w:val="en-GB"/>
        </w:rPr>
        <w:t>SW13 0AH</w:t>
      </w: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  <w:r>
        <w:rPr>
          <w:lang w:val="en-GB"/>
        </w:rPr>
        <w:t>24</w:t>
      </w:r>
      <w:r w:rsidRPr="004B71EC">
        <w:rPr>
          <w:vertAlign w:val="superscript"/>
          <w:lang w:val="en-GB"/>
        </w:rPr>
        <w:t>th</w:t>
      </w:r>
      <w:r>
        <w:rPr>
          <w:lang w:val="en-GB"/>
        </w:rPr>
        <w:t xml:space="preserve"> April 2008</w:t>
      </w: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  <w:r>
        <w:rPr>
          <w:lang w:val="en-GB"/>
        </w:rPr>
        <w:t>Dear Mrs Bernus</w:t>
      </w:r>
    </w:p>
    <w:p w:rsidR="00F507EF" w:rsidRDefault="00F507EF">
      <w:pPr>
        <w:rPr>
          <w:lang w:val="en-GB"/>
        </w:rPr>
      </w:pPr>
    </w:p>
    <w:p w:rsidR="00F507EF" w:rsidRPr="004B71EC" w:rsidRDefault="00F507EF">
      <w:pPr>
        <w:rPr>
          <w:b/>
          <w:lang w:val="en-GB"/>
        </w:rPr>
      </w:pPr>
      <w:r w:rsidRPr="004B71EC">
        <w:rPr>
          <w:b/>
          <w:lang w:val="en-GB"/>
        </w:rPr>
        <w:t>Reference: Carpet order number S21</w:t>
      </w:r>
      <w:r>
        <w:rPr>
          <w:b/>
          <w:lang w:val="en-GB"/>
        </w:rPr>
        <w:t>8</w:t>
      </w:r>
      <w:r w:rsidRPr="004B71EC">
        <w:rPr>
          <w:b/>
          <w:lang w:val="en-GB"/>
        </w:rPr>
        <w:t>72</w:t>
      </w: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  <w:r>
        <w:rPr>
          <w:lang w:val="en-GB"/>
        </w:rPr>
        <w:t xml:space="preserve">Further to your conversation with Andy O’Sullivan I would like to apologise for the internal error that caused Andy to ring you to chase the balance you had paid to our fitter. </w:t>
      </w:r>
    </w:p>
    <w:p w:rsidR="00F507EF" w:rsidRDefault="00F507EF">
      <w:pPr>
        <w:rPr>
          <w:lang w:val="en-GB"/>
        </w:rPr>
      </w:pPr>
      <w:r>
        <w:rPr>
          <w:lang w:val="en-GB"/>
        </w:rPr>
        <w:t>Please find enclosed a receipted invoice showing you have paid in full for the above order number.</w:t>
      </w:r>
    </w:p>
    <w:p w:rsidR="00F507EF" w:rsidRDefault="00F507EF">
      <w:pPr>
        <w:rPr>
          <w:lang w:val="en-GB"/>
        </w:rPr>
      </w:pPr>
      <w:r>
        <w:rPr>
          <w:lang w:val="en-GB"/>
        </w:rPr>
        <w:t>I am sorry for any inconvenience this may have caused you.</w:t>
      </w: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  <w:r>
        <w:rPr>
          <w:lang w:val="en-GB"/>
        </w:rPr>
        <w:t>Yours sincerely</w:t>
      </w: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</w:p>
    <w:p w:rsidR="00F507EF" w:rsidRDefault="00F507EF">
      <w:pPr>
        <w:rPr>
          <w:lang w:val="en-GB"/>
        </w:rPr>
      </w:pPr>
      <w:smartTag w:uri="urn:schemas-microsoft-com:office:smarttags" w:element="PersonName">
        <w:r>
          <w:rPr>
            <w:lang w:val="en-GB"/>
          </w:rPr>
          <w:t>David Guyan</w:t>
        </w:r>
      </w:smartTag>
    </w:p>
    <w:p w:rsidR="00F507EF" w:rsidRPr="004B71EC" w:rsidRDefault="00F507EF">
      <w:pPr>
        <w:rPr>
          <w:lang w:val="en-GB"/>
        </w:rPr>
      </w:pPr>
      <w:r>
        <w:rPr>
          <w:lang w:val="en-GB"/>
        </w:rPr>
        <w:t>Managing director</w:t>
      </w:r>
    </w:p>
    <w:sectPr w:rsidR="00F507EF" w:rsidRPr="004B71EC" w:rsidSect="00F507E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71EC"/>
    <w:rsid w:val="000020ED"/>
    <w:rsid w:val="000457D8"/>
    <w:rsid w:val="00053CE8"/>
    <w:rsid w:val="000E4D14"/>
    <w:rsid w:val="00144A6F"/>
    <w:rsid w:val="00180AED"/>
    <w:rsid w:val="001B4B5B"/>
    <w:rsid w:val="0027632F"/>
    <w:rsid w:val="002B67DF"/>
    <w:rsid w:val="004461C6"/>
    <w:rsid w:val="00481435"/>
    <w:rsid w:val="004B71EC"/>
    <w:rsid w:val="00514050"/>
    <w:rsid w:val="00613E87"/>
    <w:rsid w:val="006335A8"/>
    <w:rsid w:val="00683DA8"/>
    <w:rsid w:val="006D66F5"/>
    <w:rsid w:val="00763397"/>
    <w:rsid w:val="008235C4"/>
    <w:rsid w:val="0085244E"/>
    <w:rsid w:val="0089742A"/>
    <w:rsid w:val="008B06F8"/>
    <w:rsid w:val="008C40F8"/>
    <w:rsid w:val="00936919"/>
    <w:rsid w:val="00991342"/>
    <w:rsid w:val="009A645C"/>
    <w:rsid w:val="009F1216"/>
    <w:rsid w:val="009F670B"/>
    <w:rsid w:val="00A40A76"/>
    <w:rsid w:val="00A93B17"/>
    <w:rsid w:val="00AA02DE"/>
    <w:rsid w:val="00AE3380"/>
    <w:rsid w:val="00B22743"/>
    <w:rsid w:val="00C25701"/>
    <w:rsid w:val="00CA1A87"/>
    <w:rsid w:val="00D73886"/>
    <w:rsid w:val="00D91D28"/>
    <w:rsid w:val="00DA1B68"/>
    <w:rsid w:val="00DA61B4"/>
    <w:rsid w:val="00DC6110"/>
    <w:rsid w:val="00E571A3"/>
    <w:rsid w:val="00F507EF"/>
    <w:rsid w:val="00F644B0"/>
    <w:rsid w:val="00FA42D7"/>
    <w:rsid w:val="00FE6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entury Gothic" w:hAnsi="Century Gothic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738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4A6"/>
    <w:rPr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77</Words>
  <Characters>441</Characters>
  <Application>Microsoft Office Outlook</Application>
  <DocSecurity>0</DocSecurity>
  <Lines>0</Lines>
  <Paragraphs>0</Paragraphs>
  <ScaleCrop>false</ScaleCrop>
  <Company>Mr Carpet Ltd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Mrs Bernus</dc:title>
  <dc:subject/>
  <dc:creator>Mr Carpet Ltd</dc:creator>
  <cp:keywords/>
  <dc:description/>
  <cp:lastModifiedBy>Mr Carpet Ltd</cp:lastModifiedBy>
  <cp:revision>1</cp:revision>
  <cp:lastPrinted>2008-04-24T09:02:00Z</cp:lastPrinted>
  <dcterms:created xsi:type="dcterms:W3CDTF">2008-04-24T08:54:00Z</dcterms:created>
  <dcterms:modified xsi:type="dcterms:W3CDTF">2008-04-24T09:02:00Z</dcterms:modified>
</cp:coreProperties>
</file>